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925B6" w14:textId="69BE6F12" w:rsidR="009C3895" w:rsidRPr="000D7B4E" w:rsidRDefault="009C3895" w:rsidP="009C3895">
      <w:pPr>
        <w:rPr>
          <w:rFonts w:ascii="Times New Roman" w:hAnsi="Times New Roman" w:cs="Times New Roman"/>
          <w:sz w:val="40"/>
          <w:szCs w:val="40"/>
          <w:lang w:val="id-ID"/>
        </w:rPr>
      </w:pPr>
      <w:r w:rsidRPr="000D7B4E">
        <w:rPr>
          <w:rFonts w:ascii="Times New Roman" w:hAnsi="Times New Roman" w:cs="Times New Roman"/>
          <w:sz w:val="40"/>
          <w:szCs w:val="40"/>
          <w:lang w:val="id-ID"/>
        </w:rPr>
        <w:t xml:space="preserve">Data </w:t>
      </w:r>
      <w:r>
        <w:rPr>
          <w:rFonts w:ascii="Times New Roman" w:hAnsi="Times New Roman" w:cs="Times New Roman"/>
          <w:sz w:val="40"/>
          <w:szCs w:val="40"/>
          <w:lang w:val="id-ID"/>
        </w:rPr>
        <w:t>Siswa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9"/>
        <w:gridCol w:w="6481"/>
      </w:tblGrid>
      <w:tr w:rsidR="009C3895" w:rsidRPr="00846B76" w14:paraId="2C884FCD" w14:textId="77777777" w:rsidTr="00A57DAA">
        <w:tc>
          <w:tcPr>
            <w:tcW w:w="1538" w:type="pct"/>
            <w:vAlign w:val="bottom"/>
          </w:tcPr>
          <w:p w14:paraId="2058705D" w14:textId="77777777" w:rsidR="009C3895" w:rsidRPr="000D7B4E" w:rsidRDefault="009C3895" w:rsidP="00A57D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id-ID"/>
              </w:rPr>
              <w:t>Nama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7BDB70EE" w14:textId="77777777" w:rsidR="009C3895" w:rsidRPr="00846B76" w:rsidRDefault="009C3895" w:rsidP="00A57DAA">
            <w:pPr>
              <w:spacing w:before="120"/>
            </w:pPr>
          </w:p>
        </w:tc>
      </w:tr>
      <w:tr w:rsidR="009C3895" w:rsidRPr="00846B76" w14:paraId="6C1D374C" w14:textId="77777777" w:rsidTr="00A57DAA">
        <w:tc>
          <w:tcPr>
            <w:tcW w:w="1538" w:type="pct"/>
            <w:vAlign w:val="bottom"/>
          </w:tcPr>
          <w:p w14:paraId="046A3056" w14:textId="18646784" w:rsidR="009C3895" w:rsidRPr="000D7B4E" w:rsidRDefault="009C3895" w:rsidP="00A57D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id-ID"/>
              </w:rPr>
              <w:t>Tempat Tanggal Lahir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78CD03F1" w14:textId="77777777" w:rsidR="009C3895" w:rsidRPr="00846B76" w:rsidRDefault="009C3895" w:rsidP="00A57DAA">
            <w:pPr>
              <w:spacing w:before="120"/>
            </w:pPr>
          </w:p>
        </w:tc>
      </w:tr>
      <w:tr w:rsidR="009C3895" w:rsidRPr="00846B76" w14:paraId="2974FC07" w14:textId="77777777" w:rsidTr="00A57DAA">
        <w:tc>
          <w:tcPr>
            <w:tcW w:w="1538" w:type="pct"/>
            <w:vAlign w:val="bottom"/>
          </w:tcPr>
          <w:p w14:paraId="37DF5D77" w14:textId="1F7CE256" w:rsidR="009C3895" w:rsidRPr="000D7B4E" w:rsidRDefault="009C3895" w:rsidP="00A57DAA">
            <w:pPr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  <w:lang w:val="id-ID"/>
              </w:rPr>
              <w:t>NIK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0F1165A4" w14:textId="77777777" w:rsidR="009C3895" w:rsidRPr="00846B76" w:rsidRDefault="009C3895" w:rsidP="00A57DAA">
            <w:pPr>
              <w:spacing w:before="120"/>
            </w:pPr>
          </w:p>
        </w:tc>
      </w:tr>
      <w:tr w:rsidR="009C3895" w:rsidRPr="00846B76" w14:paraId="51979E9F" w14:textId="77777777" w:rsidTr="00A57DAA">
        <w:tc>
          <w:tcPr>
            <w:tcW w:w="1538" w:type="pct"/>
            <w:vAlign w:val="bottom"/>
          </w:tcPr>
          <w:p w14:paraId="07F55BE8" w14:textId="1428F367" w:rsidR="009C3895" w:rsidRPr="000D7B4E" w:rsidRDefault="009C3895" w:rsidP="00A57D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id-ID"/>
              </w:rPr>
              <w:t>NISN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6AD39212" w14:textId="77777777" w:rsidR="009C3895" w:rsidRPr="00846B76" w:rsidRDefault="009C3895" w:rsidP="00A57DAA">
            <w:pPr>
              <w:spacing w:before="120"/>
            </w:pPr>
          </w:p>
        </w:tc>
      </w:tr>
      <w:tr w:rsidR="009C3895" w:rsidRPr="00846B76" w14:paraId="32A2D3B1" w14:textId="77777777" w:rsidTr="003F109E">
        <w:tc>
          <w:tcPr>
            <w:tcW w:w="1538" w:type="pct"/>
            <w:vAlign w:val="bottom"/>
          </w:tcPr>
          <w:p w14:paraId="40AD0AC2" w14:textId="4096CA14" w:rsidR="009C3895" w:rsidRPr="00767BCF" w:rsidRDefault="00767BCF" w:rsidP="00A57DAA">
            <w:pPr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  <w:lang w:val="id-ID"/>
              </w:rPr>
              <w:t>Asal Sekolah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49829BE1" w14:textId="77777777" w:rsidR="009C3895" w:rsidRPr="00846B76" w:rsidRDefault="009C3895" w:rsidP="00A57DAA">
            <w:pPr>
              <w:spacing w:before="120"/>
            </w:pPr>
          </w:p>
        </w:tc>
      </w:tr>
      <w:tr w:rsidR="003F109E" w:rsidRPr="00846B76" w14:paraId="20326FCE" w14:textId="77777777" w:rsidTr="003F10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538" w:type="pct"/>
            <w:tcBorders>
              <w:top w:val="nil"/>
              <w:left w:val="nil"/>
              <w:bottom w:val="nil"/>
              <w:right w:val="nil"/>
            </w:tcBorders>
          </w:tcPr>
          <w:p w14:paraId="35A3311C" w14:textId="1283A81C" w:rsidR="003F109E" w:rsidRPr="003F109E" w:rsidRDefault="003F109E" w:rsidP="00190038">
            <w:pPr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  <w:lang w:val="id-ID"/>
              </w:rPr>
              <w:t>Alamat</w:t>
            </w:r>
          </w:p>
        </w:tc>
        <w:tc>
          <w:tcPr>
            <w:tcW w:w="3462" w:type="pct"/>
            <w:tcBorders>
              <w:left w:val="nil"/>
              <w:right w:val="nil"/>
            </w:tcBorders>
          </w:tcPr>
          <w:p w14:paraId="509FDEC8" w14:textId="77777777" w:rsidR="003F109E" w:rsidRPr="00846B76" w:rsidRDefault="003F109E" w:rsidP="00190038">
            <w:pPr>
              <w:spacing w:before="120"/>
            </w:pPr>
          </w:p>
        </w:tc>
      </w:tr>
    </w:tbl>
    <w:p w14:paraId="18531597" w14:textId="77777777" w:rsidR="00BB447A" w:rsidRPr="00BB447A" w:rsidRDefault="00BB447A" w:rsidP="00806FF3">
      <w:pPr>
        <w:rPr>
          <w:lang w:val="id-ID"/>
        </w:rPr>
      </w:pPr>
    </w:p>
    <w:p w14:paraId="0C6814B3" w14:textId="467000A5" w:rsidR="00BB447A" w:rsidRDefault="00BB447A" w:rsidP="00806FF3"/>
    <w:p w14:paraId="27522258" w14:textId="0BF6C2A0" w:rsidR="000D7B4E" w:rsidRPr="000D7B4E" w:rsidRDefault="000D7B4E" w:rsidP="00806FF3">
      <w:pPr>
        <w:rPr>
          <w:rFonts w:ascii="Times New Roman" w:hAnsi="Times New Roman" w:cs="Times New Roman"/>
          <w:sz w:val="40"/>
          <w:szCs w:val="40"/>
          <w:lang w:val="id-ID"/>
        </w:rPr>
      </w:pPr>
      <w:r w:rsidRPr="000D7B4E">
        <w:rPr>
          <w:rFonts w:ascii="Times New Roman" w:hAnsi="Times New Roman" w:cs="Times New Roman"/>
          <w:sz w:val="40"/>
          <w:szCs w:val="40"/>
          <w:lang w:val="id-ID"/>
        </w:rPr>
        <w:t>Data Ayah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9"/>
        <w:gridCol w:w="6481"/>
      </w:tblGrid>
      <w:tr w:rsidR="00650259" w:rsidRPr="00846B76" w14:paraId="6DA4701B" w14:textId="77777777" w:rsidTr="005D6CC7">
        <w:tc>
          <w:tcPr>
            <w:tcW w:w="1538" w:type="pct"/>
            <w:vAlign w:val="bottom"/>
          </w:tcPr>
          <w:p w14:paraId="552B3EE0" w14:textId="58B678B7" w:rsidR="00650259" w:rsidRPr="000D7B4E" w:rsidRDefault="000D7B4E" w:rsidP="005D6C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id-ID"/>
              </w:rPr>
              <w:t>Nama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7717F87B" w14:textId="77777777" w:rsidR="00650259" w:rsidRPr="00846B76" w:rsidRDefault="00650259" w:rsidP="005D6CC7">
            <w:pPr>
              <w:spacing w:before="120"/>
            </w:pPr>
          </w:p>
        </w:tc>
      </w:tr>
      <w:tr w:rsidR="00650259" w:rsidRPr="00846B76" w14:paraId="58884227" w14:textId="77777777" w:rsidTr="005D6CC7">
        <w:tc>
          <w:tcPr>
            <w:tcW w:w="1538" w:type="pct"/>
            <w:vAlign w:val="bottom"/>
          </w:tcPr>
          <w:p w14:paraId="586DAB87" w14:textId="6410810E" w:rsidR="00650259" w:rsidRPr="000D7B4E" w:rsidRDefault="00EA591F" w:rsidP="005D6C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id-ID"/>
              </w:rPr>
              <w:t>Tahun Lahir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025A2D4B" w14:textId="77777777" w:rsidR="00650259" w:rsidRPr="00846B76" w:rsidRDefault="00650259" w:rsidP="005D6CC7">
            <w:pPr>
              <w:spacing w:before="120"/>
            </w:pPr>
          </w:p>
        </w:tc>
      </w:tr>
      <w:tr w:rsidR="00650259" w:rsidRPr="00846B76" w14:paraId="3041081B" w14:textId="77777777" w:rsidTr="005D6CC7">
        <w:tc>
          <w:tcPr>
            <w:tcW w:w="1538" w:type="pct"/>
            <w:vAlign w:val="bottom"/>
          </w:tcPr>
          <w:p w14:paraId="7E5EBCF1" w14:textId="0B07F2A9" w:rsidR="00650259" w:rsidRPr="000D7B4E" w:rsidRDefault="00EA591F" w:rsidP="005D6CC7">
            <w:pPr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  <w:lang w:val="id-ID"/>
              </w:rPr>
              <w:t>Jenjang Pendidikan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1383542D" w14:textId="77777777" w:rsidR="00650259" w:rsidRPr="00846B76" w:rsidRDefault="00650259" w:rsidP="005D6CC7">
            <w:pPr>
              <w:spacing w:before="120"/>
            </w:pPr>
          </w:p>
        </w:tc>
      </w:tr>
      <w:tr w:rsidR="00650259" w:rsidRPr="00846B76" w14:paraId="544C9F8A" w14:textId="77777777" w:rsidTr="005D6CC7">
        <w:tc>
          <w:tcPr>
            <w:tcW w:w="1538" w:type="pct"/>
            <w:vAlign w:val="bottom"/>
          </w:tcPr>
          <w:p w14:paraId="65722AFE" w14:textId="1F226FE7" w:rsidR="00650259" w:rsidRPr="000D7B4E" w:rsidRDefault="000D7B4E" w:rsidP="005D6C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id-ID"/>
              </w:rPr>
              <w:t>Pekerjaan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67E84284" w14:textId="77777777" w:rsidR="00650259" w:rsidRPr="00846B76" w:rsidRDefault="00650259" w:rsidP="005D6CC7">
            <w:pPr>
              <w:spacing w:before="120"/>
            </w:pPr>
          </w:p>
        </w:tc>
      </w:tr>
      <w:tr w:rsidR="00650259" w:rsidRPr="00846B76" w14:paraId="669B88B4" w14:textId="77777777" w:rsidTr="005D6CC7">
        <w:tc>
          <w:tcPr>
            <w:tcW w:w="1538" w:type="pct"/>
            <w:vAlign w:val="bottom"/>
          </w:tcPr>
          <w:p w14:paraId="1A9145F4" w14:textId="09865EA2" w:rsidR="00650259" w:rsidRPr="000D7B4E" w:rsidRDefault="000D7B4E" w:rsidP="005D6C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id-ID"/>
              </w:rPr>
              <w:t>Penghasilan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52356CCB" w14:textId="77777777" w:rsidR="00650259" w:rsidRPr="00846B76" w:rsidRDefault="00650259" w:rsidP="005D6CC7">
            <w:pPr>
              <w:spacing w:before="120"/>
            </w:pPr>
          </w:p>
        </w:tc>
      </w:tr>
      <w:tr w:rsidR="00650259" w:rsidRPr="00846B76" w14:paraId="6467B6CA" w14:textId="77777777" w:rsidTr="005D6CC7">
        <w:tc>
          <w:tcPr>
            <w:tcW w:w="1538" w:type="pct"/>
            <w:vAlign w:val="bottom"/>
          </w:tcPr>
          <w:p w14:paraId="77D83CE0" w14:textId="4A040AC2" w:rsidR="00650259" w:rsidRPr="000D7B4E" w:rsidRDefault="00EA591F" w:rsidP="005D6CC7">
            <w:pPr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  <w:lang w:val="id-ID"/>
              </w:rPr>
              <w:t>NIK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3DA45543" w14:textId="77777777" w:rsidR="00650259" w:rsidRPr="00846B76" w:rsidRDefault="00650259" w:rsidP="005D6CC7">
            <w:pPr>
              <w:spacing w:before="120"/>
            </w:pPr>
          </w:p>
        </w:tc>
      </w:tr>
      <w:tr w:rsidR="003F109E" w:rsidRPr="00846B76" w14:paraId="6A0F5066" w14:textId="77777777" w:rsidTr="00190038">
        <w:tc>
          <w:tcPr>
            <w:tcW w:w="1538" w:type="pct"/>
            <w:vAlign w:val="bottom"/>
          </w:tcPr>
          <w:p w14:paraId="6D209ADB" w14:textId="7E072353" w:rsidR="003F109E" w:rsidRPr="000D7B4E" w:rsidRDefault="003F109E" w:rsidP="00190038">
            <w:pPr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  <w:lang w:val="id-ID"/>
              </w:rPr>
              <w:t>Alamat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16E1A8A4" w14:textId="77777777" w:rsidR="003F109E" w:rsidRPr="00846B76" w:rsidRDefault="003F109E" w:rsidP="00190038">
            <w:pPr>
              <w:spacing w:before="120"/>
            </w:pPr>
          </w:p>
        </w:tc>
      </w:tr>
    </w:tbl>
    <w:p w14:paraId="6FC71498" w14:textId="72E324E1" w:rsidR="00EA591F" w:rsidRDefault="00EA591F" w:rsidP="00EA591F">
      <w:pPr>
        <w:rPr>
          <w:rFonts w:ascii="Times New Roman" w:hAnsi="Times New Roman" w:cs="Times New Roman"/>
          <w:sz w:val="40"/>
          <w:szCs w:val="40"/>
          <w:lang w:val="id-ID"/>
        </w:rPr>
      </w:pPr>
    </w:p>
    <w:p w14:paraId="0F0AC427" w14:textId="2B13BBC0" w:rsidR="003F109E" w:rsidRDefault="003F109E" w:rsidP="00EA591F">
      <w:pPr>
        <w:rPr>
          <w:rFonts w:ascii="Times New Roman" w:hAnsi="Times New Roman" w:cs="Times New Roman"/>
          <w:sz w:val="40"/>
          <w:szCs w:val="40"/>
          <w:lang w:val="id-ID"/>
        </w:rPr>
      </w:pPr>
    </w:p>
    <w:p w14:paraId="2F167557" w14:textId="0BA0541D" w:rsidR="003F109E" w:rsidRDefault="003F109E" w:rsidP="00EA591F">
      <w:pPr>
        <w:rPr>
          <w:rFonts w:ascii="Times New Roman" w:hAnsi="Times New Roman" w:cs="Times New Roman"/>
          <w:sz w:val="40"/>
          <w:szCs w:val="40"/>
          <w:lang w:val="id-ID"/>
        </w:rPr>
      </w:pPr>
    </w:p>
    <w:p w14:paraId="20C79748" w14:textId="24036838" w:rsidR="003F109E" w:rsidRDefault="003F109E" w:rsidP="00EA591F">
      <w:pPr>
        <w:rPr>
          <w:rFonts w:ascii="Times New Roman" w:hAnsi="Times New Roman" w:cs="Times New Roman"/>
          <w:sz w:val="40"/>
          <w:szCs w:val="40"/>
          <w:lang w:val="id-ID"/>
        </w:rPr>
      </w:pPr>
    </w:p>
    <w:p w14:paraId="31C1F5A0" w14:textId="77777777" w:rsidR="003F109E" w:rsidRDefault="003F109E" w:rsidP="00EA591F">
      <w:pPr>
        <w:rPr>
          <w:rFonts w:ascii="Times New Roman" w:hAnsi="Times New Roman" w:cs="Times New Roman"/>
          <w:sz w:val="40"/>
          <w:szCs w:val="40"/>
          <w:lang w:val="id-ID"/>
        </w:rPr>
      </w:pPr>
    </w:p>
    <w:p w14:paraId="48442290" w14:textId="40F0C51F" w:rsidR="00EA591F" w:rsidRPr="000D7B4E" w:rsidRDefault="00EA591F" w:rsidP="00EA591F">
      <w:pPr>
        <w:rPr>
          <w:rFonts w:ascii="Times New Roman" w:hAnsi="Times New Roman" w:cs="Times New Roman"/>
          <w:sz w:val="40"/>
          <w:szCs w:val="40"/>
          <w:lang w:val="id-ID"/>
        </w:rPr>
      </w:pPr>
      <w:r w:rsidRPr="000D7B4E">
        <w:rPr>
          <w:rFonts w:ascii="Times New Roman" w:hAnsi="Times New Roman" w:cs="Times New Roman"/>
          <w:sz w:val="40"/>
          <w:szCs w:val="40"/>
          <w:lang w:val="id-ID"/>
        </w:rPr>
        <w:lastRenderedPageBreak/>
        <w:t xml:space="preserve">Data </w:t>
      </w:r>
      <w:r>
        <w:rPr>
          <w:rFonts w:ascii="Times New Roman" w:hAnsi="Times New Roman" w:cs="Times New Roman"/>
          <w:sz w:val="40"/>
          <w:szCs w:val="40"/>
          <w:lang w:val="id-ID"/>
        </w:rPr>
        <w:t>Ibu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9"/>
        <w:gridCol w:w="6481"/>
      </w:tblGrid>
      <w:tr w:rsidR="00EA591F" w:rsidRPr="00846B76" w14:paraId="30E22AD6" w14:textId="77777777" w:rsidTr="005601B2">
        <w:tc>
          <w:tcPr>
            <w:tcW w:w="1538" w:type="pct"/>
            <w:vAlign w:val="bottom"/>
          </w:tcPr>
          <w:p w14:paraId="78EED03E" w14:textId="77777777" w:rsidR="00EA591F" w:rsidRPr="000D7B4E" w:rsidRDefault="00EA591F" w:rsidP="005601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id-ID"/>
              </w:rPr>
              <w:t>Nama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7CB7C3DF" w14:textId="77777777" w:rsidR="00EA591F" w:rsidRPr="00846B76" w:rsidRDefault="00EA591F" w:rsidP="005601B2">
            <w:pPr>
              <w:spacing w:before="120"/>
            </w:pPr>
          </w:p>
        </w:tc>
      </w:tr>
      <w:tr w:rsidR="00EA591F" w:rsidRPr="00846B76" w14:paraId="1EED2974" w14:textId="77777777" w:rsidTr="005601B2">
        <w:tc>
          <w:tcPr>
            <w:tcW w:w="1538" w:type="pct"/>
            <w:vAlign w:val="bottom"/>
          </w:tcPr>
          <w:p w14:paraId="6F923213" w14:textId="77777777" w:rsidR="00EA591F" w:rsidRPr="000D7B4E" w:rsidRDefault="00EA591F" w:rsidP="005601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id-ID"/>
              </w:rPr>
              <w:t>Tahun Lahir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5697F70A" w14:textId="77777777" w:rsidR="00EA591F" w:rsidRPr="00846B76" w:rsidRDefault="00EA591F" w:rsidP="005601B2">
            <w:pPr>
              <w:spacing w:before="120"/>
            </w:pPr>
          </w:p>
        </w:tc>
      </w:tr>
      <w:tr w:rsidR="00EA591F" w:rsidRPr="00846B76" w14:paraId="4FFFE2BD" w14:textId="77777777" w:rsidTr="005601B2">
        <w:tc>
          <w:tcPr>
            <w:tcW w:w="1538" w:type="pct"/>
            <w:vAlign w:val="bottom"/>
          </w:tcPr>
          <w:p w14:paraId="0B5C136C" w14:textId="77777777" w:rsidR="00EA591F" w:rsidRPr="000D7B4E" w:rsidRDefault="00EA591F" w:rsidP="005601B2">
            <w:pPr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  <w:lang w:val="id-ID"/>
              </w:rPr>
              <w:t>Jenjang Pendidikan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6661C643" w14:textId="77777777" w:rsidR="00EA591F" w:rsidRPr="00846B76" w:rsidRDefault="00EA591F" w:rsidP="005601B2">
            <w:pPr>
              <w:spacing w:before="120"/>
            </w:pPr>
          </w:p>
        </w:tc>
      </w:tr>
      <w:tr w:rsidR="00EA591F" w:rsidRPr="00846B76" w14:paraId="7F2B834E" w14:textId="77777777" w:rsidTr="005601B2">
        <w:tc>
          <w:tcPr>
            <w:tcW w:w="1538" w:type="pct"/>
            <w:vAlign w:val="bottom"/>
          </w:tcPr>
          <w:p w14:paraId="26AA43CE" w14:textId="77777777" w:rsidR="00EA591F" w:rsidRPr="000D7B4E" w:rsidRDefault="00EA591F" w:rsidP="005601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id-ID"/>
              </w:rPr>
              <w:t>Pekerjaan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6CF7F2D3" w14:textId="77777777" w:rsidR="00EA591F" w:rsidRPr="00846B76" w:rsidRDefault="00EA591F" w:rsidP="005601B2">
            <w:pPr>
              <w:spacing w:before="120"/>
            </w:pPr>
          </w:p>
        </w:tc>
      </w:tr>
      <w:tr w:rsidR="00EA591F" w:rsidRPr="00846B76" w14:paraId="5FAD1AA2" w14:textId="77777777" w:rsidTr="005601B2">
        <w:tc>
          <w:tcPr>
            <w:tcW w:w="1538" w:type="pct"/>
            <w:vAlign w:val="bottom"/>
          </w:tcPr>
          <w:p w14:paraId="435954E0" w14:textId="77777777" w:rsidR="00EA591F" w:rsidRPr="000D7B4E" w:rsidRDefault="00EA591F" w:rsidP="005601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id-ID"/>
              </w:rPr>
              <w:t>Penghasilan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5519F3DC" w14:textId="77777777" w:rsidR="00EA591F" w:rsidRPr="00846B76" w:rsidRDefault="00EA591F" w:rsidP="005601B2">
            <w:pPr>
              <w:spacing w:before="120"/>
            </w:pPr>
          </w:p>
        </w:tc>
      </w:tr>
      <w:tr w:rsidR="00EA591F" w:rsidRPr="00846B76" w14:paraId="4F13E47A" w14:textId="77777777" w:rsidTr="005601B2">
        <w:tc>
          <w:tcPr>
            <w:tcW w:w="1538" w:type="pct"/>
            <w:vAlign w:val="bottom"/>
          </w:tcPr>
          <w:p w14:paraId="0EE39F48" w14:textId="77777777" w:rsidR="00EA591F" w:rsidRPr="000D7B4E" w:rsidRDefault="00EA591F" w:rsidP="005601B2">
            <w:pPr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  <w:lang w:val="id-ID"/>
              </w:rPr>
              <w:t>NIK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4D624C3F" w14:textId="77777777" w:rsidR="00EA591F" w:rsidRPr="00846B76" w:rsidRDefault="00EA591F" w:rsidP="005601B2">
            <w:pPr>
              <w:spacing w:before="120"/>
            </w:pPr>
          </w:p>
        </w:tc>
      </w:tr>
      <w:tr w:rsidR="003F109E" w:rsidRPr="00846B76" w14:paraId="57A7D5B5" w14:textId="77777777" w:rsidTr="00190038">
        <w:tc>
          <w:tcPr>
            <w:tcW w:w="1538" w:type="pct"/>
            <w:vAlign w:val="bottom"/>
          </w:tcPr>
          <w:p w14:paraId="78F8C753" w14:textId="1D0F7EF4" w:rsidR="003F109E" w:rsidRPr="000D7B4E" w:rsidRDefault="003F109E" w:rsidP="00190038">
            <w:pPr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  <w:lang w:val="id-ID"/>
              </w:rPr>
              <w:t>Alamat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7B03B0F0" w14:textId="77777777" w:rsidR="003F109E" w:rsidRPr="00846B76" w:rsidRDefault="003F109E" w:rsidP="00190038">
            <w:pPr>
              <w:spacing w:before="120"/>
            </w:pPr>
          </w:p>
        </w:tc>
      </w:tr>
    </w:tbl>
    <w:p w14:paraId="5CBE5798" w14:textId="77777777" w:rsidR="003F109E" w:rsidRDefault="003F109E" w:rsidP="003F109E">
      <w:pPr>
        <w:rPr>
          <w:rFonts w:ascii="Times New Roman" w:hAnsi="Times New Roman" w:cs="Times New Roman"/>
          <w:sz w:val="40"/>
          <w:szCs w:val="40"/>
          <w:lang w:val="id-ID"/>
        </w:rPr>
      </w:pPr>
    </w:p>
    <w:p w14:paraId="42C0EB95" w14:textId="6690E068" w:rsidR="000D7B4E" w:rsidRDefault="000D7B4E" w:rsidP="0073326A">
      <w:pPr>
        <w:spacing w:after="0"/>
        <w:rPr>
          <w:sz w:val="22"/>
        </w:rPr>
      </w:pPr>
    </w:p>
    <w:p w14:paraId="5EFDD46A" w14:textId="436DFF5C" w:rsidR="00EA591F" w:rsidRDefault="00EA591F" w:rsidP="0073326A">
      <w:pPr>
        <w:spacing w:after="0"/>
        <w:rPr>
          <w:sz w:val="22"/>
        </w:rPr>
      </w:pPr>
    </w:p>
    <w:p w14:paraId="17462357" w14:textId="78C67474" w:rsidR="00EA591F" w:rsidRDefault="00EA591F" w:rsidP="0073326A">
      <w:pPr>
        <w:spacing w:after="0"/>
        <w:rPr>
          <w:sz w:val="22"/>
        </w:rPr>
      </w:pPr>
    </w:p>
    <w:p w14:paraId="706E7AA7" w14:textId="77777777" w:rsidR="00EA591F" w:rsidRDefault="00EA591F" w:rsidP="0073326A">
      <w:pPr>
        <w:spacing w:after="0"/>
        <w:rPr>
          <w:sz w:val="22"/>
        </w:rPr>
      </w:pPr>
    </w:p>
    <w:p w14:paraId="62778EAE" w14:textId="3E02D145" w:rsidR="00EA591F" w:rsidRPr="000D7B4E" w:rsidRDefault="00EA591F" w:rsidP="00EA591F">
      <w:pPr>
        <w:rPr>
          <w:rFonts w:ascii="Times New Roman" w:hAnsi="Times New Roman" w:cs="Times New Roman"/>
          <w:sz w:val="40"/>
          <w:szCs w:val="40"/>
          <w:lang w:val="id-ID"/>
        </w:rPr>
      </w:pPr>
      <w:r w:rsidRPr="000D7B4E">
        <w:rPr>
          <w:rFonts w:ascii="Times New Roman" w:hAnsi="Times New Roman" w:cs="Times New Roman"/>
          <w:sz w:val="40"/>
          <w:szCs w:val="40"/>
          <w:lang w:val="id-ID"/>
        </w:rPr>
        <w:t xml:space="preserve">Data </w:t>
      </w:r>
      <w:r>
        <w:rPr>
          <w:rFonts w:ascii="Times New Roman" w:hAnsi="Times New Roman" w:cs="Times New Roman"/>
          <w:sz w:val="40"/>
          <w:szCs w:val="40"/>
          <w:lang w:val="id-ID"/>
        </w:rPr>
        <w:t>Wali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9"/>
        <w:gridCol w:w="6481"/>
      </w:tblGrid>
      <w:tr w:rsidR="00EA591F" w:rsidRPr="00846B76" w14:paraId="021888AA" w14:textId="77777777" w:rsidTr="005601B2">
        <w:tc>
          <w:tcPr>
            <w:tcW w:w="1538" w:type="pct"/>
            <w:vAlign w:val="bottom"/>
          </w:tcPr>
          <w:p w14:paraId="1FA9A020" w14:textId="77777777" w:rsidR="00EA591F" w:rsidRPr="000D7B4E" w:rsidRDefault="00EA591F" w:rsidP="005601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id-ID"/>
              </w:rPr>
              <w:t>Nama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4970A937" w14:textId="77777777" w:rsidR="00EA591F" w:rsidRPr="00846B76" w:rsidRDefault="00EA591F" w:rsidP="005601B2">
            <w:pPr>
              <w:spacing w:before="120"/>
            </w:pPr>
          </w:p>
        </w:tc>
      </w:tr>
      <w:tr w:rsidR="00EA591F" w:rsidRPr="00846B76" w14:paraId="445B52BD" w14:textId="77777777" w:rsidTr="005601B2">
        <w:tc>
          <w:tcPr>
            <w:tcW w:w="1538" w:type="pct"/>
            <w:vAlign w:val="bottom"/>
          </w:tcPr>
          <w:p w14:paraId="023F8188" w14:textId="77777777" w:rsidR="00EA591F" w:rsidRPr="000D7B4E" w:rsidRDefault="00EA591F" w:rsidP="005601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id-ID"/>
              </w:rPr>
              <w:t>Tahun Lahir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5958F27C" w14:textId="77777777" w:rsidR="00EA591F" w:rsidRPr="00846B76" w:rsidRDefault="00EA591F" w:rsidP="005601B2">
            <w:pPr>
              <w:spacing w:before="120"/>
            </w:pPr>
          </w:p>
        </w:tc>
      </w:tr>
      <w:tr w:rsidR="00EA591F" w:rsidRPr="00846B76" w14:paraId="652CA69D" w14:textId="77777777" w:rsidTr="005601B2">
        <w:tc>
          <w:tcPr>
            <w:tcW w:w="1538" w:type="pct"/>
            <w:vAlign w:val="bottom"/>
          </w:tcPr>
          <w:p w14:paraId="7E81EABB" w14:textId="77777777" w:rsidR="00EA591F" w:rsidRPr="000D7B4E" w:rsidRDefault="00EA591F" w:rsidP="005601B2">
            <w:pPr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  <w:lang w:val="id-ID"/>
              </w:rPr>
              <w:t>Jenjang Pendidikan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5917127A" w14:textId="77777777" w:rsidR="00EA591F" w:rsidRPr="00846B76" w:rsidRDefault="00EA591F" w:rsidP="005601B2">
            <w:pPr>
              <w:spacing w:before="120"/>
            </w:pPr>
          </w:p>
        </w:tc>
      </w:tr>
      <w:tr w:rsidR="00EA591F" w:rsidRPr="00846B76" w14:paraId="14487179" w14:textId="77777777" w:rsidTr="005601B2">
        <w:tc>
          <w:tcPr>
            <w:tcW w:w="1538" w:type="pct"/>
            <w:vAlign w:val="bottom"/>
          </w:tcPr>
          <w:p w14:paraId="7D00BC22" w14:textId="77777777" w:rsidR="00EA591F" w:rsidRPr="000D7B4E" w:rsidRDefault="00EA591F" w:rsidP="005601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id-ID"/>
              </w:rPr>
              <w:t>Pekerjaan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203E6229" w14:textId="77777777" w:rsidR="00EA591F" w:rsidRPr="00846B76" w:rsidRDefault="00EA591F" w:rsidP="005601B2">
            <w:pPr>
              <w:spacing w:before="120"/>
            </w:pPr>
          </w:p>
        </w:tc>
      </w:tr>
      <w:tr w:rsidR="00EA591F" w:rsidRPr="00846B76" w14:paraId="65AAED05" w14:textId="77777777" w:rsidTr="005601B2">
        <w:tc>
          <w:tcPr>
            <w:tcW w:w="1538" w:type="pct"/>
            <w:vAlign w:val="bottom"/>
          </w:tcPr>
          <w:p w14:paraId="3A35F9BC" w14:textId="77777777" w:rsidR="00EA591F" w:rsidRPr="000D7B4E" w:rsidRDefault="00EA591F" w:rsidP="005601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id-ID"/>
              </w:rPr>
              <w:t>Penghasilan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43BA85C7" w14:textId="77777777" w:rsidR="00EA591F" w:rsidRPr="00846B76" w:rsidRDefault="00EA591F" w:rsidP="005601B2">
            <w:pPr>
              <w:spacing w:before="120"/>
            </w:pPr>
          </w:p>
        </w:tc>
      </w:tr>
      <w:tr w:rsidR="00EA591F" w:rsidRPr="00846B76" w14:paraId="5E3561AB" w14:textId="77777777" w:rsidTr="005601B2">
        <w:tc>
          <w:tcPr>
            <w:tcW w:w="1538" w:type="pct"/>
            <w:vAlign w:val="bottom"/>
          </w:tcPr>
          <w:p w14:paraId="6953CED4" w14:textId="77777777" w:rsidR="00EA591F" w:rsidRPr="000D7B4E" w:rsidRDefault="00EA591F" w:rsidP="005601B2">
            <w:pPr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  <w:lang w:val="id-ID"/>
              </w:rPr>
              <w:t>NIK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4F327813" w14:textId="77777777" w:rsidR="00EA591F" w:rsidRPr="00846B76" w:rsidRDefault="00EA591F" w:rsidP="005601B2">
            <w:pPr>
              <w:spacing w:before="120"/>
            </w:pPr>
          </w:p>
        </w:tc>
      </w:tr>
      <w:tr w:rsidR="003F109E" w:rsidRPr="00846B76" w14:paraId="68EED315" w14:textId="77777777" w:rsidTr="00190038">
        <w:tc>
          <w:tcPr>
            <w:tcW w:w="1538" w:type="pct"/>
            <w:vAlign w:val="bottom"/>
          </w:tcPr>
          <w:p w14:paraId="7686161A" w14:textId="63E6A8EC" w:rsidR="003F109E" w:rsidRPr="000D7B4E" w:rsidRDefault="003F109E" w:rsidP="00190038">
            <w:pPr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  <w:lang w:val="id-ID"/>
              </w:rPr>
              <w:t>Alamat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110ADDE2" w14:textId="77777777" w:rsidR="003F109E" w:rsidRPr="00846B76" w:rsidRDefault="003F109E" w:rsidP="00190038">
            <w:pPr>
              <w:spacing w:before="120"/>
            </w:pPr>
          </w:p>
        </w:tc>
      </w:tr>
    </w:tbl>
    <w:p w14:paraId="2D24BE5F" w14:textId="77777777" w:rsidR="003F109E" w:rsidRDefault="003F109E" w:rsidP="003F109E">
      <w:pPr>
        <w:rPr>
          <w:rFonts w:ascii="Times New Roman" w:hAnsi="Times New Roman" w:cs="Times New Roman"/>
          <w:sz w:val="40"/>
          <w:szCs w:val="40"/>
          <w:lang w:val="id-ID"/>
        </w:rPr>
      </w:pPr>
    </w:p>
    <w:p w14:paraId="61A06CB7" w14:textId="77777777" w:rsidR="00EA591F" w:rsidRDefault="00EA591F" w:rsidP="0073326A">
      <w:pPr>
        <w:spacing w:after="0"/>
        <w:rPr>
          <w:sz w:val="22"/>
        </w:rPr>
      </w:pPr>
    </w:p>
    <w:sectPr w:rsidR="00EA591F" w:rsidSect="0073326A">
      <w:headerReference w:type="default" r:id="rId10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90A1F" w14:textId="77777777" w:rsidR="007F2603" w:rsidRDefault="007F2603" w:rsidP="00650259">
      <w:pPr>
        <w:spacing w:after="0" w:line="240" w:lineRule="auto"/>
      </w:pPr>
      <w:r>
        <w:separator/>
      </w:r>
    </w:p>
  </w:endnote>
  <w:endnote w:type="continuationSeparator" w:id="0">
    <w:p w14:paraId="61743179" w14:textId="77777777" w:rsidR="007F2603" w:rsidRDefault="007F2603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1FA05B-062B-4CA1-B98E-3000EB8D6DE5}"/>
    <w:embedBold r:id="rId2" w:fontKey="{FB29D11C-78C6-446F-A3E4-66E56314FBF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F712406-2D86-45D7-840C-9EC358122720}"/>
    <w:embedBold r:id="rId4" w:fontKey="{048B5F47-9E6D-4AD2-9C74-ABE94770CF41}"/>
    <w:embedItalic r:id="rId5" w:fontKey="{27944F66-EA7B-4A5D-9CCA-75677175FD5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E6AB4A6-9F34-455D-89DE-A97270BC39C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FFE424" w14:textId="77777777" w:rsidR="007F2603" w:rsidRDefault="007F2603" w:rsidP="00650259">
      <w:pPr>
        <w:spacing w:after="0" w:line="240" w:lineRule="auto"/>
      </w:pPr>
      <w:r>
        <w:separator/>
      </w:r>
    </w:p>
  </w:footnote>
  <w:footnote w:type="continuationSeparator" w:id="0">
    <w:p w14:paraId="58EB7D85" w14:textId="77777777" w:rsidR="007F2603" w:rsidRDefault="007F2603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713D1C" w:rsidRPr="00713D1C" w14:paraId="595C2754" w14:textId="77777777" w:rsidTr="000D7B4E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05EB848" w14:textId="77777777" w:rsidR="00576892" w:rsidRPr="00713D1C" w:rsidRDefault="00AB0BCC" w:rsidP="00713D1C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713D1C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49F47A77" wp14:editId="430B0F28">
                <wp:extent cx="640080" cy="640080"/>
                <wp:effectExtent l="0" t="0" r="7620" b="0"/>
                <wp:docPr id="1" name="Graphic 1" descr="Bank 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2CD097CC" w14:textId="2E90779B" w:rsidR="00576892" w:rsidRPr="00E476F1" w:rsidRDefault="00FE3C0D" w:rsidP="00732B16">
          <w:pPr>
            <w:pStyle w:val="Header"/>
            <w:rPr>
              <w:color w:val="auto"/>
              <w:lang w:val="id-ID"/>
            </w:rPr>
          </w:pPr>
          <w:r>
            <w:rPr>
              <w:lang w:val="id-ID"/>
            </w:rPr>
            <w:t xml:space="preserve">Formulir Data </w:t>
          </w:r>
          <w:r w:rsidR="009C3895">
            <w:rPr>
              <w:lang w:val="id-ID"/>
            </w:rPr>
            <w:t>PSBB</w:t>
          </w:r>
        </w:p>
      </w:tc>
    </w:tr>
  </w:tbl>
  <w:p w14:paraId="3F5DA086" w14:textId="77777777" w:rsidR="00650259" w:rsidRDefault="00650259" w:rsidP="00713D1C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58037236">
    <w:abstractNumId w:val="11"/>
  </w:num>
  <w:num w:numId="2" w16cid:durableId="1318149095">
    <w:abstractNumId w:val="7"/>
  </w:num>
  <w:num w:numId="3" w16cid:durableId="24644071">
    <w:abstractNumId w:val="15"/>
  </w:num>
  <w:num w:numId="4" w16cid:durableId="1083070103">
    <w:abstractNumId w:val="12"/>
  </w:num>
  <w:num w:numId="5" w16cid:durableId="397438617">
    <w:abstractNumId w:val="13"/>
  </w:num>
  <w:num w:numId="6" w16cid:durableId="1463697586">
    <w:abstractNumId w:val="19"/>
  </w:num>
  <w:num w:numId="7" w16cid:durableId="1847867186">
    <w:abstractNumId w:val="6"/>
  </w:num>
  <w:num w:numId="8" w16cid:durableId="1676419049">
    <w:abstractNumId w:val="10"/>
  </w:num>
  <w:num w:numId="9" w16cid:durableId="1684823368">
    <w:abstractNumId w:val="17"/>
  </w:num>
  <w:num w:numId="10" w16cid:durableId="1408260996">
    <w:abstractNumId w:val="1"/>
  </w:num>
  <w:num w:numId="11" w16cid:durableId="12348192">
    <w:abstractNumId w:val="5"/>
  </w:num>
  <w:num w:numId="12" w16cid:durableId="1724519756">
    <w:abstractNumId w:val="0"/>
  </w:num>
  <w:num w:numId="13" w16cid:durableId="584150398">
    <w:abstractNumId w:val="2"/>
  </w:num>
  <w:num w:numId="14" w16cid:durableId="1241021165">
    <w:abstractNumId w:val="9"/>
  </w:num>
  <w:num w:numId="15" w16cid:durableId="320544846">
    <w:abstractNumId w:val="8"/>
  </w:num>
  <w:num w:numId="16" w16cid:durableId="1518155253">
    <w:abstractNumId w:val="16"/>
  </w:num>
  <w:num w:numId="17" w16cid:durableId="1312755221">
    <w:abstractNumId w:val="3"/>
  </w:num>
  <w:num w:numId="18" w16cid:durableId="1466390296">
    <w:abstractNumId w:val="21"/>
  </w:num>
  <w:num w:numId="19" w16cid:durableId="333188936">
    <w:abstractNumId w:val="18"/>
  </w:num>
  <w:num w:numId="20" w16cid:durableId="1980643565">
    <w:abstractNumId w:val="14"/>
  </w:num>
  <w:num w:numId="21" w16cid:durableId="183787233">
    <w:abstractNumId w:val="20"/>
  </w:num>
  <w:num w:numId="22" w16cid:durableId="812718607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C0D"/>
    <w:rsid w:val="00052382"/>
    <w:rsid w:val="0006568A"/>
    <w:rsid w:val="00076F0F"/>
    <w:rsid w:val="00084253"/>
    <w:rsid w:val="00097520"/>
    <w:rsid w:val="000D1F49"/>
    <w:rsid w:val="000D7B4E"/>
    <w:rsid w:val="001727CA"/>
    <w:rsid w:val="0021634C"/>
    <w:rsid w:val="00290F5E"/>
    <w:rsid w:val="002C56E6"/>
    <w:rsid w:val="00335230"/>
    <w:rsid w:val="00361E11"/>
    <w:rsid w:val="003B4744"/>
    <w:rsid w:val="003F0847"/>
    <w:rsid w:val="003F109E"/>
    <w:rsid w:val="003F55D9"/>
    <w:rsid w:val="0040090B"/>
    <w:rsid w:val="0046302A"/>
    <w:rsid w:val="00487D2D"/>
    <w:rsid w:val="004D5D62"/>
    <w:rsid w:val="0050551D"/>
    <w:rsid w:val="005112D0"/>
    <w:rsid w:val="00577E06"/>
    <w:rsid w:val="005A3BF7"/>
    <w:rsid w:val="005D6CC7"/>
    <w:rsid w:val="005F2035"/>
    <w:rsid w:val="005F7990"/>
    <w:rsid w:val="0063739C"/>
    <w:rsid w:val="00650259"/>
    <w:rsid w:val="00651C81"/>
    <w:rsid w:val="006E62D8"/>
    <w:rsid w:val="00713D1C"/>
    <w:rsid w:val="00732B16"/>
    <w:rsid w:val="0073326A"/>
    <w:rsid w:val="00767BCF"/>
    <w:rsid w:val="00770F25"/>
    <w:rsid w:val="007A35A8"/>
    <w:rsid w:val="007B0A85"/>
    <w:rsid w:val="007C6A52"/>
    <w:rsid w:val="007F2603"/>
    <w:rsid w:val="00806FF3"/>
    <w:rsid w:val="0082043E"/>
    <w:rsid w:val="008E203A"/>
    <w:rsid w:val="0091229C"/>
    <w:rsid w:val="00940E73"/>
    <w:rsid w:val="00976D36"/>
    <w:rsid w:val="0098597D"/>
    <w:rsid w:val="009C3895"/>
    <w:rsid w:val="009F619A"/>
    <w:rsid w:val="009F6DDE"/>
    <w:rsid w:val="00A370A8"/>
    <w:rsid w:val="00A51B9A"/>
    <w:rsid w:val="00A60442"/>
    <w:rsid w:val="00AB0BCC"/>
    <w:rsid w:val="00B160CA"/>
    <w:rsid w:val="00BB447A"/>
    <w:rsid w:val="00BD4753"/>
    <w:rsid w:val="00BD5CB1"/>
    <w:rsid w:val="00BE62EE"/>
    <w:rsid w:val="00C003BA"/>
    <w:rsid w:val="00C37D9B"/>
    <w:rsid w:val="00C46878"/>
    <w:rsid w:val="00C72268"/>
    <w:rsid w:val="00CB4A51"/>
    <w:rsid w:val="00CD4532"/>
    <w:rsid w:val="00CD47B0"/>
    <w:rsid w:val="00CE6104"/>
    <w:rsid w:val="00CE7918"/>
    <w:rsid w:val="00D16163"/>
    <w:rsid w:val="00DB3FAD"/>
    <w:rsid w:val="00DD4100"/>
    <w:rsid w:val="00E476F1"/>
    <w:rsid w:val="00E61C09"/>
    <w:rsid w:val="00E677FE"/>
    <w:rsid w:val="00EA3343"/>
    <w:rsid w:val="00EA591F"/>
    <w:rsid w:val="00EB3B58"/>
    <w:rsid w:val="00EC7359"/>
    <w:rsid w:val="00EE3054"/>
    <w:rsid w:val="00F00606"/>
    <w:rsid w:val="00F01256"/>
    <w:rsid w:val="00FC7475"/>
    <w:rsid w:val="00FE3C0D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1C95C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ER%20E5-475G\AppData\Roaming\Microsoft\Templates\Reimbursement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</Template>
  <TotalTime>0</TotalTime>
  <Pages>2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2022-06-21T04:59:00Z</dcterms:created>
  <dcterms:modified xsi:type="dcterms:W3CDTF">2022-06-28T03:38:00Z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